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-86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358"/>
        <w:gridCol w:w="8604"/>
      </w:tblGrid>
      <w:tr w:rsidR="00951614" w:rsidTr="00DF0EBC">
        <w:trPr>
          <w:cantSplit/>
          <w:trHeight w:val="2417"/>
          <w:jc w:val="center"/>
        </w:trPr>
        <w:tc>
          <w:tcPr>
            <w:tcW w:w="2358" w:type="dxa"/>
            <w:tcBorders>
              <w:bottom w:val="nil"/>
            </w:tcBorders>
          </w:tcPr>
          <w:p w:rsidR="00951614" w:rsidRDefault="0095161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</w:t>
            </w:r>
            <w:r w:rsidRPr="00B376D5">
              <w:rPr>
                <w:rFonts w:ascii="Arial Narrow" w:hAnsi="Arial Narrow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5pt;height:96pt">
                  <v:imagedata r:id="rId5" o:title=""/>
                </v:shape>
              </w:pict>
            </w:r>
            <w:r>
              <w:rPr>
                <w:rFonts w:ascii="Arial Narrow" w:hAnsi="Arial Narrow"/>
              </w:rPr>
              <w:t xml:space="preserve">                                                       </w:t>
            </w:r>
          </w:p>
        </w:tc>
        <w:tc>
          <w:tcPr>
            <w:tcW w:w="8604" w:type="dxa"/>
            <w:vMerge w:val="restart"/>
            <w:tcBorders>
              <w:bottom w:val="nil"/>
            </w:tcBorders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085"/>
            </w:tblGrid>
            <w:tr w:rsidR="00951614" w:rsidTr="00933B70">
              <w:trPr>
                <w:trHeight w:val="437"/>
                <w:jc w:val="center"/>
              </w:trPr>
              <w:tc>
                <w:tcPr>
                  <w:tcW w:w="6085" w:type="dxa"/>
                  <w:tcBorders>
                    <w:top w:val="thinThickSmallGap" w:sz="24" w:space="0" w:color="auto"/>
                    <w:left w:val="thinThickSmallGap" w:sz="24" w:space="0" w:color="auto"/>
                    <w:bottom w:val="thickThinSmallGap" w:sz="24" w:space="0" w:color="auto"/>
                    <w:right w:val="thickThinSmallGap" w:sz="24" w:space="0" w:color="auto"/>
                  </w:tcBorders>
                  <w:shd w:val="clear" w:color="auto" w:fill="00CCFF"/>
                  <w:vAlign w:val="center"/>
                </w:tcPr>
                <w:p w:rsidR="00951614" w:rsidRPr="00933B70" w:rsidRDefault="00951614" w:rsidP="00933B70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933B70">
                    <w:rPr>
                      <w:rFonts w:ascii="Comic Sans MS" w:hAnsi="Comic Sans MS"/>
                      <w:sz w:val="32"/>
                      <w:szCs w:val="32"/>
                    </w:rPr>
                    <w:t>Fiche navette objets confectionnés</w:t>
                  </w:r>
                </w:p>
                <w:p w:rsidR="00951614" w:rsidRPr="00933B70" w:rsidRDefault="00951614" w:rsidP="00933B70">
                  <w:pPr>
                    <w:jc w:val="center"/>
                    <w:rPr>
                      <w:rFonts w:ascii="Comic Sans MS" w:hAnsi="Comic Sans MS"/>
                    </w:rPr>
                  </w:pPr>
                  <w:r w:rsidRPr="00933B70">
                    <w:rPr>
                      <w:rFonts w:ascii="Comic Sans MS" w:hAnsi="Comic Sans MS"/>
                      <w:sz w:val="32"/>
                      <w:szCs w:val="32"/>
                    </w:rPr>
                    <w:t>Année scolaire 20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>21</w:t>
                  </w:r>
                  <w:r w:rsidRPr="00933B70">
                    <w:rPr>
                      <w:rFonts w:ascii="Comic Sans MS" w:hAnsi="Comic Sans MS"/>
                      <w:sz w:val="32"/>
                      <w:szCs w:val="32"/>
                    </w:rPr>
                    <w:t>/20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>22</w:t>
                  </w:r>
                </w:p>
              </w:tc>
            </w:tr>
          </w:tbl>
          <w:p w:rsidR="00951614" w:rsidRDefault="00951614" w:rsidP="00D271F3">
            <w:pPr>
              <w:jc w:val="center"/>
              <w:rPr>
                <w:rFonts w:ascii="Arial Narrow" w:hAnsi="Arial Narrow"/>
              </w:rPr>
            </w:pPr>
          </w:p>
          <w:p w:rsidR="00951614" w:rsidRPr="000530BC" w:rsidRDefault="00951614" w:rsidP="00D271F3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530BC">
              <w:rPr>
                <w:rFonts w:ascii="Comic Sans MS" w:hAnsi="Comic Sans MS"/>
                <w:b/>
                <w:bCs/>
                <w:sz w:val="24"/>
                <w:szCs w:val="24"/>
              </w:rPr>
              <w:t>DEMANDEUR</w:t>
            </w: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435"/>
              <w:gridCol w:w="992"/>
              <w:gridCol w:w="2126"/>
              <w:gridCol w:w="2239"/>
            </w:tblGrid>
            <w:tr w:rsidR="00951614" w:rsidTr="000530BC">
              <w:trPr>
                <w:trHeight w:val="248"/>
                <w:jc w:val="center"/>
              </w:trPr>
              <w:tc>
                <w:tcPr>
                  <w:tcW w:w="2435" w:type="dxa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</w:tcPr>
                <w:p w:rsidR="00951614" w:rsidRPr="00933B70" w:rsidRDefault="00951614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Particulier ou organisme ou entreprise</w:t>
                  </w:r>
                </w:p>
              </w:tc>
              <w:tc>
                <w:tcPr>
                  <w:tcW w:w="5357" w:type="dxa"/>
                  <w:gridSpan w:val="3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51614" w:rsidRPr="00933B70" w:rsidRDefault="00951614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</w:tr>
            <w:tr w:rsidR="00951614" w:rsidTr="000530BC">
              <w:trPr>
                <w:trHeight w:val="399"/>
                <w:jc w:val="center"/>
              </w:trPr>
              <w:tc>
                <w:tcPr>
                  <w:tcW w:w="2435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  <w:vAlign w:val="center"/>
                </w:tcPr>
                <w:p w:rsidR="00951614" w:rsidRPr="00933B70" w:rsidRDefault="00951614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Personne ressource</w:t>
                  </w:r>
                </w:p>
              </w:tc>
              <w:tc>
                <w:tcPr>
                  <w:tcW w:w="535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51614" w:rsidRPr="00933B70" w:rsidRDefault="00951614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</w:tr>
            <w:tr w:rsidR="00951614" w:rsidTr="000530BC">
              <w:trPr>
                <w:trHeight w:val="262"/>
                <w:jc w:val="center"/>
              </w:trPr>
              <w:tc>
                <w:tcPr>
                  <w:tcW w:w="2435" w:type="dxa"/>
                  <w:vMerge w:val="restart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  <w:vAlign w:val="center"/>
                </w:tcPr>
                <w:p w:rsidR="00951614" w:rsidRPr="00933B70" w:rsidRDefault="00951614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Contact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</w:tcPr>
                <w:p w:rsidR="00951614" w:rsidRPr="00933B70" w:rsidRDefault="00951614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Mail</w:t>
                  </w:r>
                </w:p>
              </w:tc>
              <w:tc>
                <w:tcPr>
                  <w:tcW w:w="436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51614" w:rsidRPr="00933B70" w:rsidRDefault="00951614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</w:tr>
            <w:tr w:rsidR="00951614" w:rsidTr="000530BC">
              <w:trPr>
                <w:trHeight w:val="248"/>
                <w:jc w:val="center"/>
              </w:trPr>
              <w:tc>
                <w:tcPr>
                  <w:tcW w:w="2435" w:type="dxa"/>
                  <w:vMerge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</w:tcPr>
                <w:p w:rsidR="00951614" w:rsidRPr="00933B70" w:rsidRDefault="00951614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</w:tcPr>
                <w:p w:rsidR="00951614" w:rsidRPr="00933B70" w:rsidRDefault="00951614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Tél / fax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1614" w:rsidRPr="00933B70" w:rsidRDefault="00951614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  <w:tc>
                <w:tcPr>
                  <w:tcW w:w="2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51614" w:rsidRPr="00933B70" w:rsidRDefault="00951614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</w:tr>
            <w:tr w:rsidR="00951614" w:rsidTr="000530BC">
              <w:trPr>
                <w:trHeight w:val="468"/>
                <w:jc w:val="center"/>
              </w:trPr>
              <w:tc>
                <w:tcPr>
                  <w:tcW w:w="2435" w:type="dxa"/>
                  <w:vMerge/>
                  <w:tcBorders>
                    <w:top w:val="sing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CCFFCC"/>
                </w:tcPr>
                <w:p w:rsidR="00951614" w:rsidRPr="00933B70" w:rsidRDefault="00951614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CCFFCC"/>
                  <w:vAlign w:val="center"/>
                </w:tcPr>
                <w:p w:rsidR="00951614" w:rsidRPr="00933B70" w:rsidRDefault="00951614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adresse</w:t>
                  </w:r>
                </w:p>
              </w:tc>
              <w:tc>
                <w:tcPr>
                  <w:tcW w:w="436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951614" w:rsidRPr="00933B70" w:rsidRDefault="00951614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</w:tr>
          </w:tbl>
          <w:p w:rsidR="00951614" w:rsidRDefault="00951614" w:rsidP="000526AB">
            <w:pPr>
              <w:jc w:val="both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Le demandeur reconnait avoir pris connaissance des informations suivantes :</w:t>
            </w:r>
          </w:p>
          <w:p w:rsidR="00951614" w:rsidRDefault="00951614" w:rsidP="00F0389A">
            <w:pPr>
              <w:numPr>
                <w:ilvl w:val="0"/>
                <w:numId w:val="14"/>
              </w:numPr>
              <w:jc w:val="both"/>
              <w:rPr>
                <w:rFonts w:ascii="Comic Sans MS" w:hAnsi="Comic Sans MS"/>
                <w:sz w:val="14"/>
                <w:szCs w:val="14"/>
              </w:rPr>
            </w:pPr>
            <w:r w:rsidRPr="000526AB">
              <w:rPr>
                <w:rFonts w:ascii="Comic Sans MS" w:hAnsi="Comic Sans MS"/>
                <w:sz w:val="14"/>
                <w:szCs w:val="14"/>
              </w:rPr>
              <w:t xml:space="preserve">une réponse sera apportée lors de la réunion de la commission de validation pédagogique. </w:t>
            </w:r>
          </w:p>
          <w:p w:rsidR="00951614" w:rsidRDefault="00951614" w:rsidP="00F0389A">
            <w:pPr>
              <w:numPr>
                <w:ilvl w:val="0"/>
                <w:numId w:val="14"/>
              </w:numPr>
              <w:jc w:val="both"/>
              <w:rPr>
                <w:rFonts w:ascii="Comic Sans MS" w:hAnsi="Comic Sans MS"/>
                <w:sz w:val="14"/>
                <w:szCs w:val="14"/>
              </w:rPr>
            </w:pPr>
            <w:r w:rsidRPr="000526AB">
              <w:rPr>
                <w:rFonts w:ascii="Comic Sans MS" w:hAnsi="Comic Sans MS"/>
                <w:b/>
                <w:bCs/>
                <w:sz w:val="14"/>
                <w:szCs w:val="14"/>
                <w:u w:val="single"/>
              </w:rPr>
              <w:t>AUCUN ENGAGEMENT ne peut être tenu avant</w:t>
            </w:r>
            <w:r w:rsidRPr="000526AB">
              <w:rPr>
                <w:rFonts w:ascii="Comic Sans MS" w:hAnsi="Comic Sans MS"/>
                <w:sz w:val="14"/>
                <w:szCs w:val="14"/>
              </w:rPr>
              <w:t>.</w:t>
            </w:r>
            <w:r>
              <w:rPr>
                <w:rFonts w:ascii="Comic Sans MS" w:hAnsi="Comic Sans MS"/>
                <w:sz w:val="14"/>
                <w:szCs w:val="14"/>
              </w:rPr>
              <w:t xml:space="preserve"> (validation du projet et délais)</w:t>
            </w:r>
          </w:p>
          <w:p w:rsidR="00951614" w:rsidRDefault="00951614" w:rsidP="00F0389A">
            <w:pPr>
              <w:numPr>
                <w:ilvl w:val="0"/>
                <w:numId w:val="14"/>
              </w:numPr>
              <w:jc w:val="both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E</w:t>
            </w:r>
            <w:r w:rsidRPr="000526AB">
              <w:rPr>
                <w:rFonts w:ascii="Comic Sans MS" w:hAnsi="Comic Sans MS"/>
                <w:sz w:val="14"/>
                <w:szCs w:val="14"/>
              </w:rPr>
              <w:t>n cas de réponse favorable</w:t>
            </w:r>
            <w:r>
              <w:rPr>
                <w:rFonts w:ascii="Comic Sans MS" w:hAnsi="Comic Sans MS"/>
                <w:sz w:val="14"/>
                <w:szCs w:val="14"/>
              </w:rPr>
              <w:t>,</w:t>
            </w:r>
            <w:r w:rsidRPr="000526AB">
              <w:rPr>
                <w:rFonts w:ascii="Comic Sans MS" w:hAnsi="Comic Sans MS"/>
                <w:sz w:val="14"/>
                <w:szCs w:val="14"/>
              </w:rPr>
              <w:t xml:space="preserve"> un calendrier prévisionnel sur les délais d’instruction, d’étude et d’élaboration du projet</w:t>
            </w:r>
            <w:r>
              <w:rPr>
                <w:rFonts w:ascii="Comic Sans MS" w:hAnsi="Comic Sans MS"/>
                <w:sz w:val="14"/>
                <w:szCs w:val="14"/>
              </w:rPr>
              <w:t xml:space="preserve"> sera transmis</w:t>
            </w:r>
            <w:r w:rsidRPr="000526AB">
              <w:rPr>
                <w:rFonts w:ascii="Comic Sans MS" w:hAnsi="Comic Sans MS"/>
                <w:sz w:val="14"/>
                <w:szCs w:val="14"/>
              </w:rPr>
              <w:t>.</w:t>
            </w:r>
          </w:p>
          <w:p w:rsidR="00951614" w:rsidRPr="00F0389A" w:rsidRDefault="00951614" w:rsidP="00014F46">
            <w:pPr>
              <w:numPr>
                <w:ilvl w:val="0"/>
                <w:numId w:val="14"/>
              </w:numPr>
              <w:jc w:val="both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b/>
                <w:bCs/>
                <w:sz w:val="14"/>
                <w:szCs w:val="14"/>
              </w:rPr>
              <w:t>La confection est</w:t>
            </w:r>
            <w:r w:rsidRPr="000526AB"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 assurée </w:t>
            </w:r>
            <w:r w:rsidRPr="000526AB">
              <w:rPr>
                <w:rFonts w:ascii="Comic Sans MS" w:hAnsi="Comic Sans MS"/>
                <w:b/>
                <w:bCs/>
                <w:sz w:val="14"/>
                <w:szCs w:val="14"/>
                <w:u w:val="single"/>
              </w:rPr>
              <w:t>par des élèves</w:t>
            </w:r>
            <w:r w:rsidRPr="000526AB"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 en cours de formation</w:t>
            </w:r>
            <w:r>
              <w:rPr>
                <w:rFonts w:ascii="Comic Sans MS" w:hAnsi="Comic Sans MS"/>
                <w:b/>
                <w:bCs/>
                <w:sz w:val="14"/>
                <w:szCs w:val="14"/>
              </w:rPr>
              <w:t>,</w:t>
            </w:r>
            <w:r w:rsidRPr="000526AB"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14"/>
                <w:szCs w:val="14"/>
              </w:rPr>
              <w:t>ainsi</w:t>
            </w:r>
            <w:r w:rsidRPr="000526AB"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 l’établissement ne peut nullement être mis en cause sur une </w:t>
            </w:r>
            <w:r>
              <w:rPr>
                <w:rFonts w:ascii="Comic Sans MS" w:hAnsi="Comic Sans MS"/>
                <w:b/>
                <w:bCs/>
                <w:sz w:val="14"/>
                <w:szCs w:val="14"/>
              </w:rPr>
              <w:t>modulation</w:t>
            </w:r>
            <w:r w:rsidRPr="000526AB"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 des délais </w:t>
            </w:r>
            <w:r>
              <w:rPr>
                <w:rFonts w:ascii="Comic Sans MS" w:hAnsi="Comic Sans MS"/>
                <w:b/>
                <w:bCs/>
                <w:sz w:val="14"/>
                <w:szCs w:val="14"/>
              </w:rPr>
              <w:t>communiqués</w:t>
            </w:r>
            <w:r w:rsidRPr="000526AB"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, </w:t>
            </w:r>
            <w:r w:rsidRPr="000526AB">
              <w:rPr>
                <w:rFonts w:ascii="Comic Sans MS" w:hAnsi="Comic Sans MS"/>
                <w:b/>
                <w:bCs/>
                <w:sz w:val="14"/>
                <w:szCs w:val="14"/>
                <w:u w:val="single"/>
              </w:rPr>
              <w:t>l’intérêt pédagogique étant prioritaire sur un intérêt commercial.</w:t>
            </w:r>
          </w:p>
          <w:p w:rsidR="00951614" w:rsidRDefault="00951614" w:rsidP="00014F46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0526AB">
              <w:rPr>
                <w:rFonts w:ascii="Comic Sans MS" w:hAnsi="Comic Sans MS"/>
                <w:sz w:val="14"/>
                <w:szCs w:val="14"/>
              </w:rPr>
              <w:t>Au cas où le projet ne serait pas retenu, la cité scolaire indiquera au demandeur sa décision.</w:t>
            </w:r>
          </w:p>
          <w:p w:rsidR="00951614" w:rsidRDefault="00951614" w:rsidP="000526AB">
            <w:pPr>
              <w:jc w:val="both"/>
              <w:rPr>
                <w:rFonts w:ascii="Comic Sans MS" w:hAnsi="Comic Sans MS"/>
                <w:sz w:val="14"/>
                <w:szCs w:val="14"/>
              </w:rPr>
            </w:pPr>
          </w:p>
          <w:p w:rsidR="00951614" w:rsidRPr="000530BC" w:rsidRDefault="00951614" w:rsidP="000526AB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530BC">
              <w:rPr>
                <w:rFonts w:ascii="Comic Sans MS" w:hAnsi="Comic Sans MS"/>
                <w:b/>
                <w:bCs/>
                <w:sz w:val="24"/>
                <w:szCs w:val="24"/>
              </w:rPr>
              <w:t>OBJET(s)  A CONFECTIONNER</w:t>
            </w: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756"/>
              <w:gridCol w:w="1134"/>
              <w:gridCol w:w="2481"/>
              <w:gridCol w:w="2481"/>
            </w:tblGrid>
            <w:tr w:rsidR="00951614" w:rsidTr="004C0988">
              <w:trPr>
                <w:trHeight w:val="892"/>
                <w:jc w:val="center"/>
              </w:trPr>
              <w:tc>
                <w:tcPr>
                  <w:tcW w:w="1756" w:type="dxa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  <w:vAlign w:val="center"/>
                </w:tcPr>
                <w:p w:rsidR="00951614" w:rsidRPr="00933B70" w:rsidRDefault="00951614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Descriptif rapide</w:t>
                  </w:r>
                </w:p>
              </w:tc>
              <w:tc>
                <w:tcPr>
                  <w:tcW w:w="6096" w:type="dxa"/>
                  <w:gridSpan w:val="3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51614" w:rsidRPr="00933B70" w:rsidRDefault="00951614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</w:tr>
            <w:tr w:rsidR="00951614" w:rsidTr="004C0988">
              <w:trPr>
                <w:trHeight w:val="680"/>
                <w:jc w:val="center"/>
              </w:trPr>
              <w:tc>
                <w:tcPr>
                  <w:tcW w:w="1756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  <w:vAlign w:val="center"/>
                </w:tcPr>
                <w:p w:rsidR="00951614" w:rsidRPr="00933B70" w:rsidRDefault="00951614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Destination de l’objet</w:t>
                  </w:r>
                </w:p>
                <w:p w:rsidR="00951614" w:rsidRPr="00933B70" w:rsidRDefault="00951614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(particulier, collectivité,…)</w:t>
                  </w:r>
                </w:p>
              </w:tc>
              <w:tc>
                <w:tcPr>
                  <w:tcW w:w="609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51614" w:rsidRPr="00933B70" w:rsidRDefault="00951614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</w:tr>
            <w:tr w:rsidR="00951614" w:rsidTr="00B94ECA">
              <w:trPr>
                <w:trHeight w:val="447"/>
                <w:jc w:val="center"/>
              </w:trPr>
              <w:tc>
                <w:tcPr>
                  <w:tcW w:w="1756" w:type="dxa"/>
                  <w:vMerge w:val="restart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  <w:vAlign w:val="center"/>
                </w:tcPr>
                <w:p w:rsidR="00951614" w:rsidRPr="00933B70" w:rsidRDefault="00951614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Réception de pièces particulières pour le dossier d’instruction (ci-jointes)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  <w:vAlign w:val="center"/>
                </w:tcPr>
                <w:p w:rsidR="00951614" w:rsidRPr="00933B70" w:rsidRDefault="00951614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Plan</w:t>
                  </w:r>
                </w:p>
              </w:tc>
              <w:tc>
                <w:tcPr>
                  <w:tcW w:w="2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51614" w:rsidRPr="00933B70" w:rsidRDefault="00951614" w:rsidP="00B94ECA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>
                    <w:rPr>
                      <w:rFonts w:ascii="Arial Narrow" w:hAnsi="Arial Narrow"/>
                      <w:sz w:val="16"/>
                      <w:szCs w:val="16"/>
                    </w:rPr>
                    <w:sym w:font="Wingdings" w:char="F071"/>
                  </w:r>
                  <w:r>
                    <w:rPr>
                      <w:rFonts w:ascii="Arial Narrow" w:hAnsi="Arial Narrow"/>
                      <w:sz w:val="16"/>
                      <w:szCs w:val="16"/>
                    </w:rPr>
                    <w:t xml:space="preserve">OUI         </w:t>
                  </w:r>
                  <w:r>
                    <w:rPr>
                      <w:rFonts w:ascii="Arial Narrow" w:hAnsi="Arial Narrow"/>
                      <w:sz w:val="16"/>
                      <w:szCs w:val="16"/>
                    </w:rPr>
                    <w:sym w:font="Wingdings" w:char="F071"/>
                  </w:r>
                  <w:r>
                    <w:rPr>
                      <w:rFonts w:ascii="Arial Narrow" w:hAnsi="Arial Narrow"/>
                      <w:sz w:val="16"/>
                      <w:szCs w:val="16"/>
                    </w:rPr>
                    <w:t>NON</w:t>
                  </w:r>
                </w:p>
              </w:tc>
              <w:tc>
                <w:tcPr>
                  <w:tcW w:w="2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51614" w:rsidRPr="00933B70" w:rsidRDefault="00951614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>
                    <w:rPr>
                      <w:rFonts w:ascii="Arial Narrow" w:hAnsi="Arial Narrow"/>
                      <w:sz w:val="16"/>
                      <w:szCs w:val="16"/>
                    </w:rPr>
                    <w:t xml:space="preserve">Nombre : </w:t>
                  </w:r>
                </w:p>
              </w:tc>
            </w:tr>
            <w:tr w:rsidR="00951614" w:rsidTr="00B94ECA">
              <w:trPr>
                <w:trHeight w:val="422"/>
                <w:jc w:val="center"/>
              </w:trPr>
              <w:tc>
                <w:tcPr>
                  <w:tcW w:w="1756" w:type="dxa"/>
                  <w:vMerge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</w:tcPr>
                <w:p w:rsidR="00951614" w:rsidRPr="00933B70" w:rsidRDefault="00951614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  <w:vAlign w:val="center"/>
                </w:tcPr>
                <w:p w:rsidR="00951614" w:rsidRPr="00933B70" w:rsidRDefault="00951614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Photos</w:t>
                  </w:r>
                </w:p>
              </w:tc>
              <w:tc>
                <w:tcPr>
                  <w:tcW w:w="2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51614" w:rsidRPr="00933B70" w:rsidRDefault="00951614" w:rsidP="00B94ECA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>
                    <w:rPr>
                      <w:rFonts w:ascii="Arial Narrow" w:hAnsi="Arial Narrow"/>
                      <w:sz w:val="16"/>
                      <w:szCs w:val="16"/>
                    </w:rPr>
                    <w:sym w:font="Wingdings" w:char="F071"/>
                  </w:r>
                  <w:r>
                    <w:rPr>
                      <w:rFonts w:ascii="Arial Narrow" w:hAnsi="Arial Narrow"/>
                      <w:sz w:val="16"/>
                      <w:szCs w:val="16"/>
                    </w:rPr>
                    <w:t xml:space="preserve">OUI         </w:t>
                  </w:r>
                  <w:r>
                    <w:rPr>
                      <w:rFonts w:ascii="Arial Narrow" w:hAnsi="Arial Narrow"/>
                      <w:sz w:val="16"/>
                      <w:szCs w:val="16"/>
                    </w:rPr>
                    <w:sym w:font="Wingdings" w:char="F071"/>
                  </w:r>
                  <w:r>
                    <w:rPr>
                      <w:rFonts w:ascii="Arial Narrow" w:hAnsi="Arial Narrow"/>
                      <w:sz w:val="16"/>
                      <w:szCs w:val="16"/>
                    </w:rPr>
                    <w:t>NON</w:t>
                  </w:r>
                </w:p>
              </w:tc>
              <w:tc>
                <w:tcPr>
                  <w:tcW w:w="2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51614" w:rsidRPr="00933B70" w:rsidRDefault="00951614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>
                    <w:rPr>
                      <w:rFonts w:ascii="Arial Narrow" w:hAnsi="Arial Narrow"/>
                      <w:sz w:val="16"/>
                      <w:szCs w:val="16"/>
                    </w:rPr>
                    <w:t>Nombre :</w:t>
                  </w:r>
                </w:p>
              </w:tc>
            </w:tr>
            <w:tr w:rsidR="00951614" w:rsidTr="00B94ECA">
              <w:trPr>
                <w:trHeight w:val="447"/>
                <w:jc w:val="center"/>
              </w:trPr>
              <w:tc>
                <w:tcPr>
                  <w:tcW w:w="1756" w:type="dxa"/>
                  <w:vMerge/>
                  <w:tcBorders>
                    <w:top w:val="sing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CCFFCC"/>
                </w:tcPr>
                <w:p w:rsidR="00951614" w:rsidRPr="00933B70" w:rsidRDefault="00951614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CCFFCC"/>
                  <w:vAlign w:val="center"/>
                </w:tcPr>
                <w:p w:rsidR="00951614" w:rsidRPr="00933B70" w:rsidRDefault="00951614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autres</w:t>
                  </w:r>
                </w:p>
              </w:tc>
              <w:tc>
                <w:tcPr>
                  <w:tcW w:w="2481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:rsidR="00951614" w:rsidRPr="00933B70" w:rsidRDefault="00951614" w:rsidP="00B94ECA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>
                    <w:rPr>
                      <w:rFonts w:ascii="Arial Narrow" w:hAnsi="Arial Narrow"/>
                      <w:sz w:val="16"/>
                      <w:szCs w:val="16"/>
                    </w:rPr>
                    <w:sym w:font="Wingdings" w:char="F071"/>
                  </w:r>
                  <w:r>
                    <w:rPr>
                      <w:rFonts w:ascii="Arial Narrow" w:hAnsi="Arial Narrow"/>
                      <w:sz w:val="16"/>
                      <w:szCs w:val="16"/>
                    </w:rPr>
                    <w:t xml:space="preserve">OUI         </w:t>
                  </w:r>
                  <w:r>
                    <w:rPr>
                      <w:rFonts w:ascii="Arial Narrow" w:hAnsi="Arial Narrow"/>
                      <w:sz w:val="16"/>
                      <w:szCs w:val="16"/>
                    </w:rPr>
                    <w:sym w:font="Wingdings" w:char="F071"/>
                  </w:r>
                  <w:r>
                    <w:rPr>
                      <w:rFonts w:ascii="Arial Narrow" w:hAnsi="Arial Narrow"/>
                      <w:sz w:val="16"/>
                      <w:szCs w:val="16"/>
                    </w:rPr>
                    <w:t>NON</w:t>
                  </w:r>
                </w:p>
              </w:tc>
              <w:tc>
                <w:tcPr>
                  <w:tcW w:w="2481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951614" w:rsidRPr="00B94ECA" w:rsidRDefault="00951614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94ECA">
                    <w:rPr>
                      <w:rFonts w:ascii="Arial Narrow" w:hAnsi="Arial Narrow"/>
                      <w:sz w:val="16"/>
                      <w:szCs w:val="16"/>
                    </w:rPr>
                    <w:t>SPECIFIER :</w:t>
                  </w:r>
                </w:p>
              </w:tc>
            </w:tr>
          </w:tbl>
          <w:p w:rsidR="00951614" w:rsidRDefault="00951614" w:rsidP="00F0389A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Signature du demandeur :</w:t>
            </w:r>
          </w:p>
          <w:p w:rsidR="00951614" w:rsidRPr="00F0389A" w:rsidRDefault="00951614" w:rsidP="00F0389A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951614" w:rsidRPr="000526AB" w:rsidRDefault="00951614" w:rsidP="00F0389A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sym w:font="Wingdings" w:char="F0F2"/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------ETUDE DU DOSSIER-----</w:t>
            </w:r>
            <w:r w:rsidRPr="00F0389A">
              <w:rPr>
                <w:rFonts w:ascii="Comic Sans MS" w:hAnsi="Comic Sans MS"/>
                <w:b/>
                <w:bCs/>
              </w:rPr>
              <w:t>cadre réservé au lycée</w:t>
            </w:r>
            <w:r>
              <w:rPr>
                <w:rFonts w:ascii="Comic Sans MS" w:hAnsi="Comic Sans MS"/>
                <w:b/>
                <w:bCs/>
              </w:rPr>
              <w:t xml:space="preserve"> 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sym w:font="Wingdings" w:char="F0F2"/>
            </w:r>
          </w:p>
          <w:p w:rsidR="00951614" w:rsidRDefault="00951614" w:rsidP="000526AB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299"/>
              <w:gridCol w:w="1299"/>
              <w:gridCol w:w="1299"/>
              <w:gridCol w:w="1299"/>
              <w:gridCol w:w="1540"/>
              <w:gridCol w:w="1058"/>
            </w:tblGrid>
            <w:tr w:rsidR="00951614" w:rsidTr="003E1DF0">
              <w:trPr>
                <w:trHeight w:val="671"/>
                <w:jc w:val="center"/>
              </w:trPr>
              <w:tc>
                <w:tcPr>
                  <w:tcW w:w="129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951614" w:rsidRPr="00933B70" w:rsidRDefault="00951614" w:rsidP="003E1DF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Date de réception de la demande</w:t>
                  </w:r>
                </w:p>
              </w:tc>
              <w:tc>
                <w:tcPr>
                  <w:tcW w:w="1299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:rsidR="00951614" w:rsidRPr="00933B70" w:rsidRDefault="00951614" w:rsidP="003E1DF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……/……/……</w:t>
                  </w:r>
                </w:p>
              </w:tc>
              <w:tc>
                <w:tcPr>
                  <w:tcW w:w="1299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951614" w:rsidRPr="00933B70" w:rsidRDefault="00951614" w:rsidP="003E1DF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Etude par la commission le</w:t>
                  </w:r>
                </w:p>
              </w:tc>
              <w:tc>
                <w:tcPr>
                  <w:tcW w:w="1299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:rsidR="00951614" w:rsidRPr="00933B70" w:rsidRDefault="00951614" w:rsidP="003E1DF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……/……/……</w:t>
                  </w:r>
                </w:p>
              </w:tc>
              <w:tc>
                <w:tcPr>
                  <w:tcW w:w="1540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951614" w:rsidRPr="00933B70" w:rsidRDefault="00951614" w:rsidP="003E1DF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N° d’enregistrement</w:t>
                  </w:r>
                </w:p>
              </w:tc>
              <w:tc>
                <w:tcPr>
                  <w:tcW w:w="1058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951614" w:rsidRPr="00933B70" w:rsidRDefault="00951614" w:rsidP="003E1DF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:rsidR="00951614" w:rsidRDefault="00951614" w:rsidP="000526AB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032"/>
              <w:gridCol w:w="850"/>
              <w:gridCol w:w="3970"/>
            </w:tblGrid>
            <w:tr w:rsidR="00951614" w:rsidTr="00933B70">
              <w:trPr>
                <w:trHeight w:val="320"/>
                <w:jc w:val="center"/>
              </w:trPr>
              <w:tc>
                <w:tcPr>
                  <w:tcW w:w="3882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951614" w:rsidRPr="00933B70" w:rsidRDefault="00951614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Date de la commission de validation</w:t>
                  </w:r>
                </w:p>
              </w:tc>
              <w:tc>
                <w:tcPr>
                  <w:tcW w:w="3970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951614" w:rsidRPr="00933B70" w:rsidRDefault="00951614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933B70">
                    <w:rPr>
                      <w:rFonts w:ascii="Arial Narrow" w:hAnsi="Arial Narrow"/>
                      <w:sz w:val="16"/>
                      <w:szCs w:val="16"/>
                    </w:rPr>
                    <w:t>……/……/……</w:t>
                  </w:r>
                </w:p>
              </w:tc>
            </w:tr>
            <w:tr w:rsidR="00951614" w:rsidTr="00933B70">
              <w:trPr>
                <w:trHeight w:val="462"/>
                <w:jc w:val="center"/>
              </w:trPr>
              <w:tc>
                <w:tcPr>
                  <w:tcW w:w="3882" w:type="dxa"/>
                  <w:gridSpan w:val="2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951614" w:rsidRPr="00933B70" w:rsidRDefault="00951614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Avis de la commission</w:t>
                  </w:r>
                </w:p>
              </w:tc>
              <w:tc>
                <w:tcPr>
                  <w:tcW w:w="3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951614" w:rsidRPr="00933B70" w:rsidRDefault="00951614" w:rsidP="00933B70">
                  <w:pPr>
                    <w:jc w:val="center"/>
                    <w:rPr>
                      <w:rFonts w:ascii="Arial Narrow" w:hAnsi="Arial Narrow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Arial Narrow" w:hAnsi="Arial Narrow"/>
                      <w:b/>
                      <w:bCs/>
                      <w:sz w:val="16"/>
                      <w:szCs w:val="16"/>
                    </w:rPr>
                    <w:sym w:font="Wingdings" w:char="F071"/>
                  </w:r>
                  <w:r w:rsidRPr="00933B70">
                    <w:rPr>
                      <w:rFonts w:ascii="Arial Narrow" w:hAnsi="Arial Narrow"/>
                      <w:b/>
                      <w:bCs/>
                      <w:sz w:val="16"/>
                      <w:szCs w:val="16"/>
                    </w:rPr>
                    <w:t xml:space="preserve"> FAVORABLE</w:t>
                  </w:r>
                </w:p>
                <w:p w:rsidR="00951614" w:rsidRPr="00933B70" w:rsidRDefault="00951614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933B70">
                    <w:rPr>
                      <w:rFonts w:ascii="Arial Narrow" w:hAnsi="Arial Narrow"/>
                      <w:b/>
                      <w:bCs/>
                      <w:sz w:val="16"/>
                      <w:szCs w:val="16"/>
                    </w:rPr>
                    <w:sym w:font="Wingdings" w:char="F071"/>
                  </w:r>
                  <w:r w:rsidRPr="00933B70">
                    <w:rPr>
                      <w:rFonts w:ascii="Arial Narrow" w:hAnsi="Arial Narrow"/>
                      <w:b/>
                      <w:bCs/>
                      <w:sz w:val="16"/>
                      <w:szCs w:val="16"/>
                    </w:rPr>
                    <w:t xml:space="preserve"> DEFAVORABLE</w:t>
                  </w:r>
                </w:p>
              </w:tc>
            </w:tr>
            <w:tr w:rsidR="00951614" w:rsidTr="00933B70">
              <w:trPr>
                <w:trHeight w:val="977"/>
                <w:jc w:val="center"/>
              </w:trPr>
              <w:tc>
                <w:tcPr>
                  <w:tcW w:w="3032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951614" w:rsidRPr="00933B70" w:rsidRDefault="00951614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Pour les motifs suivants</w:t>
                  </w:r>
                </w:p>
              </w:tc>
              <w:tc>
                <w:tcPr>
                  <w:tcW w:w="48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951614" w:rsidRPr="00933B70" w:rsidRDefault="00951614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</w:tr>
            <w:tr w:rsidR="00951614" w:rsidTr="00933B70">
              <w:trPr>
                <w:trHeight w:val="1001"/>
                <w:jc w:val="center"/>
              </w:trPr>
              <w:tc>
                <w:tcPr>
                  <w:tcW w:w="3032" w:type="dxa"/>
                  <w:tcBorders>
                    <w:top w:val="sing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951614" w:rsidRPr="00933B70" w:rsidRDefault="00951614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Attentions particulières et ajustements du projet</w:t>
                  </w:r>
                </w:p>
              </w:tc>
              <w:tc>
                <w:tcPr>
                  <w:tcW w:w="48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951614" w:rsidRPr="00933B70" w:rsidRDefault="00951614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:rsidR="00951614" w:rsidRDefault="00951614" w:rsidP="000526AB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</w:p>
          <w:p w:rsidR="00951614" w:rsidRPr="000526AB" w:rsidRDefault="00951614" w:rsidP="00432BEE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Retour au demandeur</w:t>
            </w: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617"/>
              <w:gridCol w:w="5235"/>
            </w:tblGrid>
            <w:tr w:rsidR="00951614" w:rsidTr="00933B70">
              <w:trPr>
                <w:trHeight w:val="552"/>
                <w:jc w:val="center"/>
              </w:trPr>
              <w:tc>
                <w:tcPr>
                  <w:tcW w:w="2617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951614" w:rsidRPr="00933B70" w:rsidRDefault="00951614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Date d’envoi du courrier</w:t>
                  </w:r>
                </w:p>
                <w:p w:rsidR="00951614" w:rsidRPr="00933B70" w:rsidRDefault="00951614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Ou de l’appel téléphonique</w:t>
                  </w:r>
                </w:p>
                <w:p w:rsidR="00951614" w:rsidRPr="00933B70" w:rsidRDefault="00951614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(indiquer le nom du contact)</w:t>
                  </w:r>
                </w:p>
              </w:tc>
              <w:tc>
                <w:tcPr>
                  <w:tcW w:w="5235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951614" w:rsidRPr="00933B70" w:rsidRDefault="00951614" w:rsidP="00432BEE">
                  <w:pPr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933B70">
                    <w:rPr>
                      <w:rFonts w:ascii="Arial Narrow" w:hAnsi="Arial Narrow"/>
                      <w:sz w:val="16"/>
                      <w:szCs w:val="16"/>
                    </w:rPr>
                    <w:t>……/……/…… , contact auprès de :</w:t>
                  </w:r>
                </w:p>
              </w:tc>
            </w:tr>
          </w:tbl>
          <w:p w:rsidR="00951614" w:rsidRPr="00D271F3" w:rsidRDefault="00951614" w:rsidP="000526AB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951614" w:rsidTr="00DF0EBC">
        <w:trPr>
          <w:cantSplit/>
          <w:trHeight w:val="11199"/>
          <w:jc w:val="center"/>
        </w:trPr>
        <w:tc>
          <w:tcPr>
            <w:tcW w:w="2358" w:type="dxa"/>
            <w:tcBorders>
              <w:bottom w:val="nil"/>
            </w:tcBorders>
          </w:tcPr>
          <w:p w:rsidR="00951614" w:rsidRDefault="00951614">
            <w:pPr>
              <w:jc w:val="right"/>
              <w:rPr>
                <w:rFonts w:ascii="Arial Narrow" w:hAnsi="Arial Narrow"/>
                <w:position w:val="10"/>
                <w:sz w:val="16"/>
              </w:rPr>
            </w:pPr>
          </w:p>
          <w:p w:rsidR="00951614" w:rsidRDefault="00951614">
            <w:pPr>
              <w:jc w:val="right"/>
              <w:rPr>
                <w:rFonts w:ascii="Arial Narrow" w:hAnsi="Arial Narrow"/>
                <w:position w:val="10"/>
                <w:sz w:val="16"/>
              </w:rPr>
            </w:pPr>
            <w:r>
              <w:pict>
                <v:shape id="_x0000_i1026" type="#_x0000_t75" style="width:90pt;height:90pt">
                  <v:imagedata r:id="rId6" o:title=""/>
                </v:shape>
              </w:pict>
            </w:r>
          </w:p>
          <w:p w:rsidR="00951614" w:rsidRDefault="00951614">
            <w:pPr>
              <w:pStyle w:val="Heading2"/>
              <w:ind w:left="-123"/>
              <w:rPr>
                <w:rFonts w:ascii="Arial Narrow" w:hAnsi="Arial Narrow" w:cs="Tahoma"/>
                <w:sz w:val="22"/>
              </w:rPr>
            </w:pPr>
          </w:p>
          <w:p w:rsidR="00951614" w:rsidRDefault="00951614" w:rsidP="00D30DC2">
            <w:pPr>
              <w:pStyle w:val="Heading2"/>
              <w:ind w:left="-123"/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Cité scolaire</w:t>
            </w:r>
          </w:p>
          <w:p w:rsidR="00951614" w:rsidRDefault="00951614">
            <w:pPr>
              <w:jc w:val="right"/>
              <w:rPr>
                <w:rFonts w:ascii="Tahoma" w:hAnsi="Tahoma" w:cs="Tahoma"/>
                <w:b/>
                <w:bCs/>
                <w:sz w:val="24"/>
              </w:rPr>
            </w:pPr>
            <w:r>
              <w:rPr>
                <w:rFonts w:ascii="Arial Narrow" w:hAnsi="Arial Narrow" w:cs="Tahoma"/>
                <w:b/>
                <w:bCs/>
                <w:sz w:val="22"/>
              </w:rPr>
              <w:t>Le Mont Châtelet</w:t>
            </w:r>
          </w:p>
          <w:p w:rsidR="00951614" w:rsidRDefault="00951614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</w:p>
          <w:p w:rsidR="00951614" w:rsidRDefault="00951614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</w:rPr>
              <w:t>Boulevard Saint Saturnin</w:t>
            </w:r>
          </w:p>
          <w:p w:rsidR="00951614" w:rsidRDefault="00951614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smartTag w:uri="urn:schemas-microsoft-com:office:smarttags" w:element="phone">
              <w:smartTagPr>
                <w:attr w:name="ls" w:val="trans"/>
              </w:smartTagPr>
              <w:r>
                <w:rPr>
                  <w:rFonts w:ascii="Arial Narrow" w:hAnsi="Arial Narrow" w:cs="Tahoma"/>
                  <w:position w:val="10"/>
                  <w:sz w:val="14"/>
                </w:rPr>
                <w:t>58210</w:t>
              </w:r>
            </w:smartTag>
            <w:r>
              <w:rPr>
                <w:rFonts w:ascii="Arial Narrow" w:hAnsi="Arial Narrow" w:cs="Tahoma"/>
                <w:position w:val="10"/>
                <w:sz w:val="14"/>
              </w:rPr>
              <w:t xml:space="preserve"> VARZY</w:t>
            </w:r>
          </w:p>
          <w:p w:rsidR="00951614" w:rsidRDefault="00951614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</w:rPr>
              <w:t>Téléphone </w:t>
            </w:r>
          </w:p>
          <w:p w:rsidR="00951614" w:rsidRDefault="00951614" w:rsidP="00D30DC2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smartTag w:uri="urn:schemas-microsoft-com:office:smarttags" w:element="phone">
              <w:smartTagPr>
                <w:attr w:name="ls" w:val="trans"/>
              </w:smartTagPr>
              <w:r>
                <w:rPr>
                  <w:rFonts w:ascii="Arial Narrow" w:hAnsi="Arial Narrow" w:cs="Tahoma"/>
                  <w:position w:val="10"/>
                  <w:sz w:val="14"/>
                </w:rPr>
                <w:t>03 86 29 43 40</w:t>
              </w:r>
            </w:smartTag>
            <w:r>
              <w:rPr>
                <w:rFonts w:ascii="Arial Narrow" w:hAnsi="Arial Narrow" w:cs="Tahoma"/>
                <w:position w:val="10"/>
                <w:sz w:val="14"/>
              </w:rPr>
              <w:t xml:space="preserve"> </w:t>
            </w:r>
          </w:p>
          <w:p w:rsidR="00951614" w:rsidRDefault="00951614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</w:rPr>
              <w:t>Télécopie</w:t>
            </w:r>
          </w:p>
          <w:p w:rsidR="00951614" w:rsidRDefault="00951614" w:rsidP="00D30DC2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smartTag w:uri="urn:schemas-microsoft-com:office:smarttags" w:element="phone">
              <w:smartTagPr>
                <w:attr w:name="ls" w:val="trans"/>
              </w:smartTagPr>
              <w:r>
                <w:rPr>
                  <w:rFonts w:ascii="Arial Narrow" w:hAnsi="Arial Narrow" w:cs="Tahoma"/>
                  <w:position w:val="10"/>
                  <w:sz w:val="14"/>
                </w:rPr>
                <w:t>03 86 29 72 98</w:t>
              </w:r>
            </w:smartTag>
            <w:r>
              <w:rPr>
                <w:rFonts w:ascii="Arial Narrow" w:hAnsi="Arial Narrow" w:cs="Tahoma"/>
                <w:position w:val="10"/>
                <w:sz w:val="14"/>
              </w:rPr>
              <w:t xml:space="preserve"> </w:t>
            </w:r>
            <w:r>
              <w:rPr>
                <w:rFonts w:ascii="Arial Narrow" w:hAnsi="Arial Narrow" w:cs="Tahoma"/>
                <w:position w:val="10"/>
                <w:sz w:val="14"/>
              </w:rPr>
              <w:br/>
              <w:t>mél :</w:t>
            </w:r>
          </w:p>
          <w:p w:rsidR="00951614" w:rsidRDefault="00951614" w:rsidP="00D30DC2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</w:rPr>
              <w:t>0580042f@ac-dijon.fr</w:t>
            </w:r>
          </w:p>
          <w:p w:rsidR="00951614" w:rsidRDefault="00951614">
            <w:pPr>
              <w:jc w:val="right"/>
              <w:rPr>
                <w:rFonts w:ascii="Arial Narrow" w:hAnsi="Arial Narrow" w:cs="Tahoma"/>
                <w:position w:val="10"/>
                <w:sz w:val="14"/>
                <w:u w:val="single"/>
              </w:rPr>
            </w:pPr>
          </w:p>
          <w:p w:rsidR="00951614" w:rsidRDefault="00951614">
            <w:pPr>
              <w:jc w:val="right"/>
              <w:rPr>
                <w:rFonts w:ascii="Arial Narrow" w:hAnsi="Arial Narrow" w:cs="Tahoma"/>
                <w:position w:val="10"/>
                <w:sz w:val="14"/>
                <w:u w:val="single"/>
              </w:rPr>
            </w:pPr>
          </w:p>
          <w:p w:rsidR="00951614" w:rsidRDefault="00951614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  <w:u w:val="single"/>
              </w:rPr>
              <w:t>Affaire suivie par</w:t>
            </w:r>
            <w:r>
              <w:rPr>
                <w:rFonts w:ascii="Arial Narrow" w:hAnsi="Arial Narrow" w:cs="Tahoma"/>
                <w:position w:val="10"/>
                <w:sz w:val="14"/>
              </w:rPr>
              <w:t xml:space="preserve"> :</w:t>
            </w:r>
          </w:p>
          <w:p w:rsidR="00951614" w:rsidRDefault="00951614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</w:rPr>
              <w:t>Sophie CLAUDE</w:t>
            </w:r>
          </w:p>
          <w:p w:rsidR="00951614" w:rsidRDefault="00951614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</w:rPr>
              <w:t>Proviseure</w:t>
            </w:r>
          </w:p>
          <w:p w:rsidR="00951614" w:rsidRDefault="00951614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</w:rPr>
              <w:t>Téléphone</w:t>
            </w:r>
          </w:p>
          <w:p w:rsidR="00951614" w:rsidRDefault="00951614" w:rsidP="00D30DC2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smartTag w:uri="urn:schemas-microsoft-com:office:smarttags" w:element="phone">
              <w:smartTagPr>
                <w:attr w:name="ls" w:val="trans"/>
              </w:smartTagPr>
              <w:r>
                <w:rPr>
                  <w:rFonts w:ascii="Arial Narrow" w:hAnsi="Arial Narrow" w:cs="Tahoma"/>
                  <w:position w:val="10"/>
                  <w:sz w:val="14"/>
                </w:rPr>
                <w:t>03 86 29 43 40</w:t>
              </w:r>
            </w:smartTag>
            <w:r>
              <w:rPr>
                <w:rFonts w:ascii="Arial Narrow" w:hAnsi="Arial Narrow" w:cs="Tahoma"/>
                <w:position w:val="10"/>
                <w:sz w:val="14"/>
              </w:rPr>
              <w:t xml:space="preserve"> </w:t>
            </w:r>
          </w:p>
          <w:p w:rsidR="00951614" w:rsidRDefault="00951614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</w:rPr>
              <w:t>Télécopie</w:t>
            </w:r>
          </w:p>
          <w:p w:rsidR="00951614" w:rsidRDefault="00951614" w:rsidP="00D30DC2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smartTag w:uri="urn:schemas-microsoft-com:office:smarttags" w:element="phone">
              <w:smartTagPr>
                <w:attr w:name="ls" w:val="trans"/>
              </w:smartTagPr>
              <w:r>
                <w:rPr>
                  <w:rFonts w:ascii="Arial Narrow" w:hAnsi="Arial Narrow" w:cs="Tahoma"/>
                  <w:position w:val="10"/>
                  <w:sz w:val="14"/>
                </w:rPr>
                <w:t>03 86 29 72 98</w:t>
              </w:r>
            </w:smartTag>
            <w:r>
              <w:rPr>
                <w:rFonts w:ascii="Arial Narrow" w:hAnsi="Arial Narrow" w:cs="Tahoma"/>
                <w:position w:val="10"/>
                <w:sz w:val="14"/>
              </w:rPr>
              <w:t xml:space="preserve">  </w:t>
            </w:r>
          </w:p>
          <w:p w:rsidR="00951614" w:rsidRDefault="00951614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</w:rPr>
              <w:t>mél :</w:t>
            </w:r>
          </w:p>
          <w:p w:rsidR="00951614" w:rsidRDefault="00951614">
            <w:pPr>
              <w:jc w:val="right"/>
              <w:rPr>
                <w:rFonts w:ascii="Arial Narrow" w:hAnsi="Arial Narrow" w:cs="Tahoma"/>
                <w:b/>
                <w:bCs/>
                <w:sz w:val="12"/>
              </w:rPr>
            </w:pPr>
            <w:r w:rsidRPr="005765FB">
              <w:rPr>
                <w:rFonts w:ascii="Arial Narrow" w:hAnsi="Arial Narrow" w:cs="Tahoma"/>
                <w:b/>
                <w:bCs/>
                <w:sz w:val="12"/>
              </w:rPr>
              <w:t>sophie.claude@ac-dijon.fr</w:t>
            </w:r>
          </w:p>
          <w:p w:rsidR="00951614" w:rsidRDefault="00951614">
            <w:pPr>
              <w:jc w:val="right"/>
              <w:rPr>
                <w:rFonts w:ascii="Arial Narrow" w:hAnsi="Arial Narrow" w:cs="Tahoma"/>
                <w:b/>
                <w:bCs/>
                <w:sz w:val="12"/>
              </w:rPr>
            </w:pPr>
          </w:p>
          <w:p w:rsidR="00951614" w:rsidRDefault="00951614">
            <w:pPr>
              <w:jc w:val="right"/>
              <w:rPr>
                <w:rFonts w:ascii="Arial Narrow" w:hAnsi="Arial Narrow" w:cs="Tahoma"/>
                <w:b/>
                <w:bCs/>
                <w:sz w:val="12"/>
              </w:rPr>
            </w:pPr>
          </w:p>
          <w:p w:rsidR="00951614" w:rsidRDefault="00951614" w:rsidP="00A57943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</w:rPr>
              <w:t>Laurent PASQUEREAU</w:t>
            </w:r>
          </w:p>
          <w:p w:rsidR="00951614" w:rsidRDefault="00951614" w:rsidP="00A57943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</w:rPr>
              <w:t>DDF</w:t>
            </w:r>
          </w:p>
          <w:p w:rsidR="00951614" w:rsidRDefault="00951614" w:rsidP="00A57943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</w:rPr>
              <w:t>Téléphone</w:t>
            </w:r>
          </w:p>
          <w:p w:rsidR="00951614" w:rsidRDefault="00951614" w:rsidP="00A57943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</w:rPr>
              <w:t xml:space="preserve">03 86 29 98 49 </w:t>
            </w:r>
          </w:p>
          <w:p w:rsidR="00951614" w:rsidRDefault="00951614" w:rsidP="00A57943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</w:rPr>
              <w:t>mél :</w:t>
            </w:r>
          </w:p>
          <w:p w:rsidR="00951614" w:rsidRDefault="00951614" w:rsidP="00A57943">
            <w:pPr>
              <w:jc w:val="right"/>
              <w:rPr>
                <w:rFonts w:ascii="Arial Narrow" w:hAnsi="Arial Narrow" w:cs="Tahoma"/>
                <w:b/>
                <w:bCs/>
                <w:sz w:val="12"/>
              </w:rPr>
            </w:pPr>
            <w:r w:rsidRPr="005765FB">
              <w:rPr>
                <w:rFonts w:ascii="Arial Narrow" w:hAnsi="Arial Narrow" w:cs="Tahoma"/>
                <w:b/>
                <w:bCs/>
                <w:sz w:val="12"/>
              </w:rPr>
              <w:t>laurent.pasquereau@ac-dijon.fr</w:t>
            </w:r>
          </w:p>
          <w:p w:rsidR="00951614" w:rsidRDefault="00951614" w:rsidP="00A57943">
            <w:pPr>
              <w:jc w:val="right"/>
              <w:rPr>
                <w:rFonts w:ascii="Arial Narrow" w:hAnsi="Arial Narrow" w:cs="Tahoma"/>
                <w:b/>
                <w:bCs/>
                <w:sz w:val="12"/>
              </w:rPr>
            </w:pPr>
          </w:p>
          <w:p w:rsidR="00951614" w:rsidRDefault="00951614" w:rsidP="00A57943">
            <w:pPr>
              <w:jc w:val="right"/>
              <w:rPr>
                <w:rFonts w:ascii="Arial Narrow" w:hAnsi="Arial Narrow"/>
                <w:b/>
                <w:bCs/>
                <w:position w:val="10"/>
                <w:sz w:val="12"/>
              </w:rPr>
            </w:pPr>
          </w:p>
        </w:tc>
        <w:tc>
          <w:tcPr>
            <w:tcW w:w="8604" w:type="dxa"/>
            <w:vMerge/>
            <w:tcBorders>
              <w:bottom w:val="nil"/>
            </w:tcBorders>
          </w:tcPr>
          <w:p w:rsidR="00951614" w:rsidRDefault="00951614" w:rsidP="007C72B6">
            <w:pPr>
              <w:spacing w:after="120"/>
              <w:jc w:val="both"/>
              <w:rPr>
                <w:rFonts w:ascii="Comic Sans MS" w:hAnsi="Comic Sans MS"/>
                <w:b/>
                <w:bCs/>
                <w:sz w:val="16"/>
                <w:szCs w:val="18"/>
              </w:rPr>
            </w:pPr>
          </w:p>
        </w:tc>
      </w:tr>
    </w:tbl>
    <w:p w:rsidR="00951614" w:rsidRDefault="00951614" w:rsidP="005765FB">
      <w:pPr>
        <w:shd w:val="clear" w:color="auto" w:fill="FFFFFF"/>
      </w:pPr>
    </w:p>
    <w:sectPr w:rsidR="00951614" w:rsidSect="006942DB">
      <w:pgSz w:w="11906" w:h="16838" w:code="9"/>
      <w:pgMar w:top="568" w:right="851" w:bottom="454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B80A8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7DAD5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628B7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7147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D9E29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A940A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3B286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9A665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E4093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F0627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DDD349F"/>
    <w:multiLevelType w:val="hybridMultilevel"/>
    <w:tmpl w:val="73D6784A"/>
    <w:lvl w:ilvl="0" w:tplc="847AE6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7EA000F"/>
    <w:multiLevelType w:val="hybridMultilevel"/>
    <w:tmpl w:val="38E87062"/>
    <w:lvl w:ilvl="0" w:tplc="D61697AC">
      <w:start w:val="1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34409B"/>
    <w:multiLevelType w:val="hybridMultilevel"/>
    <w:tmpl w:val="7A72F066"/>
    <w:lvl w:ilvl="0" w:tplc="1C2E8B54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E373FF"/>
    <w:multiLevelType w:val="hybridMultilevel"/>
    <w:tmpl w:val="8B629166"/>
    <w:lvl w:ilvl="0" w:tplc="07941E4C">
      <w:numFmt w:val="bullet"/>
      <w:lvlText w:val=""/>
      <w:lvlJc w:val="left"/>
      <w:pPr>
        <w:tabs>
          <w:tab w:val="num" w:pos="3435"/>
        </w:tabs>
        <w:ind w:left="3435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155"/>
        </w:tabs>
        <w:ind w:left="415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875"/>
        </w:tabs>
        <w:ind w:left="4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595"/>
        </w:tabs>
        <w:ind w:left="5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315"/>
        </w:tabs>
        <w:ind w:left="631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035"/>
        </w:tabs>
        <w:ind w:left="7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755"/>
        </w:tabs>
        <w:ind w:left="7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475"/>
        </w:tabs>
        <w:ind w:left="847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195"/>
        </w:tabs>
        <w:ind w:left="919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6783"/>
    <w:rsid w:val="00002082"/>
    <w:rsid w:val="00014F46"/>
    <w:rsid w:val="00027210"/>
    <w:rsid w:val="000526AB"/>
    <w:rsid w:val="000530BC"/>
    <w:rsid w:val="00074D33"/>
    <w:rsid w:val="00074DDC"/>
    <w:rsid w:val="00085B78"/>
    <w:rsid w:val="00087A6A"/>
    <w:rsid w:val="000912D4"/>
    <w:rsid w:val="00093344"/>
    <w:rsid w:val="000B5FC1"/>
    <w:rsid w:val="00141561"/>
    <w:rsid w:val="001578B9"/>
    <w:rsid w:val="001772A5"/>
    <w:rsid w:val="00180F8B"/>
    <w:rsid w:val="001C7CFD"/>
    <w:rsid w:val="001D3F89"/>
    <w:rsid w:val="001F02E1"/>
    <w:rsid w:val="001F3FE9"/>
    <w:rsid w:val="00206C4B"/>
    <w:rsid w:val="00211664"/>
    <w:rsid w:val="00213D74"/>
    <w:rsid w:val="002308ED"/>
    <w:rsid w:val="00250FE7"/>
    <w:rsid w:val="00255242"/>
    <w:rsid w:val="00256783"/>
    <w:rsid w:val="002575CA"/>
    <w:rsid w:val="0029102D"/>
    <w:rsid w:val="002F417A"/>
    <w:rsid w:val="002F76BC"/>
    <w:rsid w:val="00325212"/>
    <w:rsid w:val="0036691F"/>
    <w:rsid w:val="00382931"/>
    <w:rsid w:val="00383218"/>
    <w:rsid w:val="003D17CF"/>
    <w:rsid w:val="003D1BC7"/>
    <w:rsid w:val="003D7FD8"/>
    <w:rsid w:val="003E1DF0"/>
    <w:rsid w:val="003F381C"/>
    <w:rsid w:val="00426E41"/>
    <w:rsid w:val="00432BEE"/>
    <w:rsid w:val="004338A3"/>
    <w:rsid w:val="0043492D"/>
    <w:rsid w:val="0044169E"/>
    <w:rsid w:val="00485B14"/>
    <w:rsid w:val="00495EBE"/>
    <w:rsid w:val="004A4626"/>
    <w:rsid w:val="004A4D34"/>
    <w:rsid w:val="004B7E4D"/>
    <w:rsid w:val="004C0988"/>
    <w:rsid w:val="004C44F8"/>
    <w:rsid w:val="004F0460"/>
    <w:rsid w:val="00533BB6"/>
    <w:rsid w:val="005765FB"/>
    <w:rsid w:val="00590B27"/>
    <w:rsid w:val="005C31E2"/>
    <w:rsid w:val="005E07C3"/>
    <w:rsid w:val="005E5D28"/>
    <w:rsid w:val="005F0A64"/>
    <w:rsid w:val="005F2D42"/>
    <w:rsid w:val="005F5202"/>
    <w:rsid w:val="00606FF6"/>
    <w:rsid w:val="006420FF"/>
    <w:rsid w:val="006442D0"/>
    <w:rsid w:val="00665558"/>
    <w:rsid w:val="006855F4"/>
    <w:rsid w:val="00685620"/>
    <w:rsid w:val="006919FA"/>
    <w:rsid w:val="006942DB"/>
    <w:rsid w:val="00695023"/>
    <w:rsid w:val="00696BA8"/>
    <w:rsid w:val="00702922"/>
    <w:rsid w:val="007224BA"/>
    <w:rsid w:val="00735C7D"/>
    <w:rsid w:val="00745AC9"/>
    <w:rsid w:val="00764043"/>
    <w:rsid w:val="00771A0F"/>
    <w:rsid w:val="00777154"/>
    <w:rsid w:val="007B3B89"/>
    <w:rsid w:val="007B7009"/>
    <w:rsid w:val="007C72B6"/>
    <w:rsid w:val="007E2D60"/>
    <w:rsid w:val="007F7197"/>
    <w:rsid w:val="008020CF"/>
    <w:rsid w:val="00830139"/>
    <w:rsid w:val="00845F50"/>
    <w:rsid w:val="008B68CC"/>
    <w:rsid w:val="008C4C0D"/>
    <w:rsid w:val="008D52E4"/>
    <w:rsid w:val="008E64F3"/>
    <w:rsid w:val="008F0866"/>
    <w:rsid w:val="008F1939"/>
    <w:rsid w:val="008F74C4"/>
    <w:rsid w:val="00900ECA"/>
    <w:rsid w:val="00926710"/>
    <w:rsid w:val="00933B70"/>
    <w:rsid w:val="00951614"/>
    <w:rsid w:val="00970D9B"/>
    <w:rsid w:val="009B1D94"/>
    <w:rsid w:val="009B5852"/>
    <w:rsid w:val="00A02CC0"/>
    <w:rsid w:val="00A25A38"/>
    <w:rsid w:val="00A57943"/>
    <w:rsid w:val="00A726CD"/>
    <w:rsid w:val="00A7368E"/>
    <w:rsid w:val="00A764AF"/>
    <w:rsid w:val="00AC00CF"/>
    <w:rsid w:val="00AC381C"/>
    <w:rsid w:val="00B11508"/>
    <w:rsid w:val="00B16B10"/>
    <w:rsid w:val="00B376D5"/>
    <w:rsid w:val="00B7315C"/>
    <w:rsid w:val="00B757B1"/>
    <w:rsid w:val="00B94ECA"/>
    <w:rsid w:val="00BA03CF"/>
    <w:rsid w:val="00BB33C6"/>
    <w:rsid w:val="00BC44E6"/>
    <w:rsid w:val="00BD3B2F"/>
    <w:rsid w:val="00C255CF"/>
    <w:rsid w:val="00C27C53"/>
    <w:rsid w:val="00C64012"/>
    <w:rsid w:val="00C67B9F"/>
    <w:rsid w:val="00C77D29"/>
    <w:rsid w:val="00C84434"/>
    <w:rsid w:val="00C907E1"/>
    <w:rsid w:val="00C959EA"/>
    <w:rsid w:val="00CA48D3"/>
    <w:rsid w:val="00CC264D"/>
    <w:rsid w:val="00CD7244"/>
    <w:rsid w:val="00D271F3"/>
    <w:rsid w:val="00D30DC2"/>
    <w:rsid w:val="00D323BB"/>
    <w:rsid w:val="00D53CEA"/>
    <w:rsid w:val="00D65664"/>
    <w:rsid w:val="00D967D9"/>
    <w:rsid w:val="00DB5B62"/>
    <w:rsid w:val="00DC16A0"/>
    <w:rsid w:val="00DF0EBC"/>
    <w:rsid w:val="00E10C0F"/>
    <w:rsid w:val="00E113C7"/>
    <w:rsid w:val="00E21F39"/>
    <w:rsid w:val="00E326F2"/>
    <w:rsid w:val="00E35FEB"/>
    <w:rsid w:val="00E5149D"/>
    <w:rsid w:val="00E53549"/>
    <w:rsid w:val="00E71433"/>
    <w:rsid w:val="00E873C7"/>
    <w:rsid w:val="00EB7BE8"/>
    <w:rsid w:val="00EC66D4"/>
    <w:rsid w:val="00F018A7"/>
    <w:rsid w:val="00F0389A"/>
    <w:rsid w:val="00F23AE7"/>
    <w:rsid w:val="00F3321B"/>
    <w:rsid w:val="00F33B20"/>
    <w:rsid w:val="00F64271"/>
    <w:rsid w:val="00F7051A"/>
    <w:rsid w:val="00F80E5C"/>
    <w:rsid w:val="00F84DD7"/>
    <w:rsid w:val="00F958AF"/>
    <w:rsid w:val="00FA7285"/>
    <w:rsid w:val="00FB66CE"/>
    <w:rsid w:val="00FC1EA6"/>
    <w:rsid w:val="00FD4773"/>
    <w:rsid w:val="00FF3257"/>
    <w:rsid w:val="00FF3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hon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6942DB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942DB"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6942DB"/>
    <w:pPr>
      <w:keepNext/>
      <w:jc w:val="right"/>
      <w:outlineLvl w:val="1"/>
    </w:pPr>
    <w:rPr>
      <w:rFonts w:ascii="Arial" w:hAnsi="Arial" w:cs="Arial"/>
      <w:b/>
      <w:bCs/>
      <w:position w:val="1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942DB"/>
    <w:pPr>
      <w:keepNext/>
      <w:jc w:val="right"/>
      <w:outlineLvl w:val="2"/>
    </w:pPr>
    <w:rPr>
      <w:rFonts w:ascii="Arial" w:hAnsi="Arial" w:cs="Arial"/>
      <w:b/>
      <w:bCs/>
      <w:position w:val="10"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942DB"/>
    <w:pPr>
      <w:keepNext/>
      <w:spacing w:after="120"/>
      <w:ind w:left="2765"/>
      <w:jc w:val="center"/>
      <w:outlineLvl w:val="3"/>
    </w:pPr>
    <w:rPr>
      <w:rFonts w:ascii="Arial" w:hAnsi="Arial" w:cs="Arial"/>
      <w:b/>
      <w:bCs/>
      <w:position w:val="10"/>
      <w:sz w:val="24"/>
      <w:szCs w:val="1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942DB"/>
    <w:pPr>
      <w:keepNext/>
      <w:jc w:val="center"/>
      <w:outlineLvl w:val="4"/>
    </w:pPr>
    <w:rPr>
      <w:rFonts w:ascii="Comic Sans MS" w:hAnsi="Comic Sans MS"/>
      <w:b/>
      <w:sz w:val="1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942DB"/>
    <w:pPr>
      <w:keepNext/>
      <w:spacing w:after="120"/>
      <w:jc w:val="center"/>
      <w:outlineLvl w:val="5"/>
    </w:pPr>
    <w:rPr>
      <w:rFonts w:ascii="Comic Sans MS" w:hAnsi="Comic Sans MS"/>
      <w:b/>
      <w:bdr w:val="single" w:sz="18" w:space="0" w:color="auto" w:shadow="1"/>
      <w:shd w:val="clear" w:color="auto" w:fill="E6E6E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6942DB"/>
    <w:pPr>
      <w:keepNext/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shd w:val="clear" w:color="auto" w:fill="C0C0C0"/>
      <w:jc w:val="center"/>
      <w:outlineLvl w:val="6"/>
    </w:pPr>
    <w:rPr>
      <w:rFonts w:ascii="Comic Sans MS" w:hAnsi="Comic Sans MS"/>
      <w:b/>
      <w:sz w:val="24"/>
      <w:u w:val="singl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942DB"/>
    <w:pPr>
      <w:keepNext/>
      <w:jc w:val="center"/>
      <w:outlineLvl w:val="7"/>
    </w:pPr>
    <w:rPr>
      <w:rFonts w:ascii="Comic Sans MS" w:hAnsi="Comic Sans MS"/>
      <w:b/>
      <w:sz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942DB"/>
    <w:pPr>
      <w:keepNext/>
      <w:jc w:val="center"/>
      <w:outlineLvl w:val="8"/>
    </w:pPr>
    <w:rPr>
      <w:rFonts w:ascii="Comic Sans MS" w:hAnsi="Comic Sans MS"/>
      <w:b/>
      <w:sz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77D2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C77D2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77D29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C77D29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77D2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C77D29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C77D29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C77D29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C77D29"/>
    <w:rPr>
      <w:rFonts w:ascii="Cambria" w:hAnsi="Cambria" w:cs="Times New Roman"/>
    </w:rPr>
  </w:style>
  <w:style w:type="character" w:styleId="Hyperlink">
    <w:name w:val="Hyperlink"/>
    <w:basedOn w:val="DefaultParagraphFont"/>
    <w:uiPriority w:val="99"/>
    <w:semiHidden/>
    <w:rsid w:val="006942DB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rsid w:val="006942DB"/>
    <w:pPr>
      <w:ind w:left="1416"/>
    </w:pPr>
    <w:rPr>
      <w:rFonts w:ascii="Arial" w:hAnsi="Arial" w:cs="Arial"/>
      <w:b/>
      <w:bCs/>
      <w:smallCaps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C77D29"/>
    <w:rPr>
      <w:rFonts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rsid w:val="006942DB"/>
    <w:pPr>
      <w:spacing w:after="120"/>
      <w:ind w:left="567"/>
      <w:jc w:val="both"/>
    </w:pPr>
    <w:rPr>
      <w:rFonts w:ascii="Comic Sans MS" w:hAnsi="Comic Sans MS" w:cs="Arial"/>
      <w:position w:val="10"/>
      <w:szCs w:val="1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C77D29"/>
    <w:rPr>
      <w:rFonts w:cs="Times New Roman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rsid w:val="006942DB"/>
    <w:pPr>
      <w:spacing w:after="120"/>
      <w:ind w:left="567"/>
      <w:jc w:val="both"/>
    </w:pPr>
    <w:rPr>
      <w:rFonts w:ascii="Arial" w:hAnsi="Arial" w:cs="Arial"/>
      <w:position w:val="10"/>
      <w:sz w:val="18"/>
      <w:szCs w:val="18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C77D29"/>
    <w:rPr>
      <w:rFonts w:cs="Times New Roman"/>
      <w:sz w:val="16"/>
      <w:szCs w:val="16"/>
    </w:rPr>
  </w:style>
  <w:style w:type="paragraph" w:styleId="BodyText3">
    <w:name w:val="Body Text 3"/>
    <w:basedOn w:val="Normal"/>
    <w:link w:val="BodyText3Char"/>
    <w:uiPriority w:val="99"/>
    <w:semiHidden/>
    <w:rsid w:val="006942DB"/>
    <w:pPr>
      <w:jc w:val="center"/>
    </w:pPr>
    <w:rPr>
      <w:rFonts w:ascii="Comic Sans MS" w:hAnsi="Comic Sans MS"/>
      <w:b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C77D29"/>
    <w:rPr>
      <w:rFonts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rsid w:val="006942DB"/>
    <w:rPr>
      <w:rFonts w:ascii="Comic Sans MS" w:hAnsi="Comic Sans MS"/>
      <w:bCs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77D29"/>
    <w:rPr>
      <w:rFonts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rsid w:val="006942DB"/>
    <w:rPr>
      <w:rFonts w:ascii="Comic Sans MS" w:hAnsi="Comic Sans MS"/>
      <w:b/>
      <w:bCs/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C77D29"/>
    <w:rPr>
      <w:rFonts w:cs="Times New Roman"/>
      <w:sz w:val="20"/>
      <w:szCs w:val="20"/>
    </w:rPr>
  </w:style>
  <w:style w:type="character" w:customStyle="1" w:styleId="Titre5Car">
    <w:name w:val="Titre 5 Car"/>
    <w:uiPriority w:val="99"/>
    <w:rsid w:val="006942DB"/>
    <w:rPr>
      <w:rFonts w:ascii="Comic Sans MS" w:hAnsi="Comic Sans MS"/>
      <w:b/>
      <w:sz w:val="16"/>
    </w:rPr>
  </w:style>
  <w:style w:type="paragraph" w:styleId="BalloonText">
    <w:name w:val="Balloon Text"/>
    <w:basedOn w:val="Normal"/>
    <w:link w:val="BalloonTextChar"/>
    <w:uiPriority w:val="99"/>
    <w:semiHidden/>
    <w:rsid w:val="00E113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13C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C7CF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180F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323</Words>
  <Characters>1779</Characters>
  <Application>Microsoft Office Outlook</Application>
  <DocSecurity>0</DocSecurity>
  <Lines>0</Lines>
  <Paragraphs>0</Paragraphs>
  <ScaleCrop>false</ScaleCrop>
  <Company>EDUCATION NATIONALE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</dc:title>
  <dc:subject/>
  <dc:creator>RECTORAT DE DIJON</dc:creator>
  <cp:keywords/>
  <dc:description/>
  <cp:lastModifiedBy>lpasquereau</cp:lastModifiedBy>
  <cp:revision>2</cp:revision>
  <cp:lastPrinted>2016-12-07T08:52:00Z</cp:lastPrinted>
  <dcterms:created xsi:type="dcterms:W3CDTF">2021-09-14T13:37:00Z</dcterms:created>
  <dcterms:modified xsi:type="dcterms:W3CDTF">2021-09-14T13:37:00Z</dcterms:modified>
</cp:coreProperties>
</file>